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5A1" w:rsidRPr="00230934" w:rsidRDefault="004135A1" w:rsidP="00890368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786656">
        <w:rPr>
          <w:rFonts w:ascii="Times New Roman" w:hAnsi="Times New Roman"/>
          <w:b/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415.5pt;height:70.5pt;visibility:visible">
            <v:imagedata r:id="rId5" o:title=""/>
          </v:shape>
        </w:pict>
      </w:r>
    </w:p>
    <w:p w:rsidR="004135A1" w:rsidRPr="00230934" w:rsidRDefault="004135A1" w:rsidP="0023093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0934">
        <w:rPr>
          <w:rFonts w:ascii="Times New Roman" w:hAnsi="Times New Roman"/>
          <w:b/>
          <w:bCs/>
          <w:sz w:val="20"/>
          <w:szCs w:val="20"/>
        </w:rPr>
        <w:t>Associazione Le Belle Donne a.p.s.</w:t>
      </w:r>
    </w:p>
    <w:p w:rsidR="004135A1" w:rsidRPr="00230934" w:rsidRDefault="004135A1" w:rsidP="0023093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0934">
        <w:rPr>
          <w:rFonts w:ascii="Times New Roman" w:hAnsi="Times New Roman"/>
          <w:b/>
          <w:bCs/>
          <w:sz w:val="20"/>
          <w:szCs w:val="20"/>
        </w:rPr>
        <w:t>Vico Umberto I, n. 1 09170 Oristano</w:t>
      </w:r>
    </w:p>
    <w:p w:rsidR="004135A1" w:rsidRPr="00230934" w:rsidRDefault="004135A1" w:rsidP="0023093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0934">
        <w:rPr>
          <w:rFonts w:ascii="Times New Roman" w:hAnsi="Times New Roman"/>
          <w:b/>
          <w:bCs/>
          <w:sz w:val="20"/>
          <w:szCs w:val="20"/>
        </w:rPr>
        <w:t>C.F. 90058100950</w:t>
      </w:r>
    </w:p>
    <w:p w:rsidR="004135A1" w:rsidRPr="00230934" w:rsidRDefault="004135A1" w:rsidP="00890368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hyperlink r:id="rId6" w:history="1">
        <w:r w:rsidRPr="00230934">
          <w:rPr>
            <w:rStyle w:val="Hyperlink"/>
            <w:rFonts w:ascii="Times New Roman" w:hAnsi="Times New Roman"/>
            <w:b/>
            <w:bCs/>
            <w:sz w:val="20"/>
            <w:szCs w:val="20"/>
          </w:rPr>
          <w:t>lebelledonne2014@gmail.com</w:t>
        </w:r>
      </w:hyperlink>
      <w:r>
        <w:t xml:space="preserve"> - </w:t>
      </w:r>
      <w:hyperlink r:id="rId7" w:history="1">
        <w:r w:rsidRPr="00230934">
          <w:rPr>
            <w:rStyle w:val="Hyperlink"/>
            <w:rFonts w:ascii="Times New Roman" w:hAnsi="Times New Roman"/>
            <w:b/>
            <w:bCs/>
            <w:sz w:val="20"/>
            <w:szCs w:val="20"/>
          </w:rPr>
          <w:t>lebelledonne.oristano@pec.it</w:t>
        </w:r>
      </w:hyperlink>
    </w:p>
    <w:p w:rsidR="004135A1" w:rsidRPr="00E3763B" w:rsidRDefault="004135A1" w:rsidP="0089036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3763B">
        <w:rPr>
          <w:rFonts w:ascii="Times New Roman" w:hAnsi="Times New Roman"/>
          <w:b/>
          <w:bCs/>
          <w:sz w:val="28"/>
          <w:szCs w:val="28"/>
        </w:rPr>
        <w:t>PRESENTAZIONE DEL BANDO</w:t>
      </w:r>
    </w:p>
    <w:p w:rsidR="004135A1" w:rsidRPr="00306BEF" w:rsidRDefault="004135A1" w:rsidP="00890368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🎓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BORSE DI STUDIO 2026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Segoe UI Emoji" w:hAnsi="Segoe UI Emoji" w:cs="Segoe UI Emoji"/>
          <w:sz w:val="24"/>
          <w:szCs w:val="24"/>
          <w:lang w:eastAsia="it-IT"/>
        </w:rPr>
        <w:t>🎓</w:t>
      </w:r>
    </w:p>
    <w:p w:rsidR="004135A1" w:rsidRPr="00606C98" w:rsidRDefault="004135A1" w:rsidP="00606C98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06C98">
        <w:rPr>
          <w:rFonts w:ascii="Times New Roman" w:hAnsi="Times New Roman"/>
          <w:sz w:val="24"/>
          <w:szCs w:val="24"/>
          <w:lang w:eastAsia="it-IT"/>
        </w:rPr>
        <w:t xml:space="preserve">L’Associazione </w:t>
      </w:r>
      <w:r w:rsidRPr="00606C98">
        <w:rPr>
          <w:rFonts w:ascii="Times New Roman" w:hAnsi="Times New Roman"/>
          <w:b/>
          <w:bCs/>
          <w:sz w:val="24"/>
          <w:szCs w:val="24"/>
          <w:lang w:eastAsia="it-IT"/>
        </w:rPr>
        <w:t>Le Belle Donne a.p.s.</w:t>
      </w:r>
      <w:r w:rsidRPr="00606C98">
        <w:rPr>
          <w:rFonts w:ascii="Times New Roman" w:hAnsi="Times New Roman"/>
          <w:sz w:val="24"/>
          <w:szCs w:val="24"/>
          <w:lang w:eastAsia="it-IT"/>
        </w:rPr>
        <w:t xml:space="preserve"> è al fianco delle famiglie che affrontano il tumore al seno… anche nel futuro dei loro figli. Per questo promuov</w:t>
      </w:r>
      <w:r w:rsidRPr="00606C98">
        <w:rPr>
          <w:rFonts w:ascii="Times New Roman" w:hAnsi="Times New Roman"/>
          <w:sz w:val="24"/>
          <w:szCs w:val="24"/>
        </w:rPr>
        <w:t>e</w:t>
      </w:r>
      <w:r w:rsidRPr="00606C98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606C98">
        <w:rPr>
          <w:rFonts w:ascii="Times New Roman" w:hAnsi="Times New Roman"/>
          <w:b/>
          <w:bCs/>
          <w:sz w:val="24"/>
          <w:szCs w:val="24"/>
          <w:lang w:eastAsia="it-IT"/>
        </w:rPr>
        <w:t>2 borse di studio</w:t>
      </w:r>
      <w:r w:rsidRPr="00606C98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7407EC">
        <w:rPr>
          <w:rFonts w:ascii="Times New Roman" w:hAnsi="Times New Roman"/>
          <w:sz w:val="24"/>
          <w:szCs w:val="24"/>
          <w:lang w:eastAsia="it-IT"/>
        </w:rPr>
        <w:t>destinat</w:t>
      </w:r>
      <w:r>
        <w:rPr>
          <w:rFonts w:ascii="Times New Roman" w:hAnsi="Times New Roman"/>
          <w:sz w:val="24"/>
          <w:szCs w:val="24"/>
          <w:lang w:eastAsia="it-IT"/>
        </w:rPr>
        <w:t>e</w:t>
      </w:r>
      <w:r w:rsidRPr="007407EC">
        <w:rPr>
          <w:rFonts w:ascii="Times New Roman" w:hAnsi="Times New Roman"/>
          <w:sz w:val="24"/>
          <w:szCs w:val="24"/>
          <w:lang w:eastAsia="it-IT"/>
        </w:rPr>
        <w:t xml:space="preserve"> al pagamento di una vacanza studio all’estero</w:t>
      </w:r>
      <w:r>
        <w:rPr>
          <w:rFonts w:ascii="Times New Roman" w:hAnsi="Times New Roman"/>
          <w:sz w:val="24"/>
          <w:szCs w:val="24"/>
          <w:lang w:eastAsia="it-IT"/>
        </w:rPr>
        <w:t xml:space="preserve">, per </w:t>
      </w:r>
      <w:r w:rsidRPr="00606C98">
        <w:rPr>
          <w:rFonts w:ascii="Times New Roman" w:hAnsi="Times New Roman"/>
          <w:sz w:val="24"/>
          <w:szCs w:val="24"/>
        </w:rPr>
        <w:t xml:space="preserve">studenti meritevoli che si trovano a vivere una situazione familiare legata alla malattia, </w:t>
      </w:r>
      <w:r w:rsidRPr="00606C98">
        <w:rPr>
          <w:rFonts w:ascii="Times New Roman" w:hAnsi="Times New Roman"/>
          <w:sz w:val="24"/>
          <w:szCs w:val="24"/>
          <w:lang w:eastAsia="it-IT"/>
        </w:rPr>
        <w:t>dimostran</w:t>
      </w:r>
      <w:r w:rsidRPr="00606C98">
        <w:rPr>
          <w:rFonts w:ascii="Times New Roman" w:hAnsi="Times New Roman"/>
          <w:sz w:val="24"/>
          <w:szCs w:val="24"/>
        </w:rPr>
        <w:t>d</w:t>
      </w:r>
      <w:r w:rsidRPr="00606C98">
        <w:rPr>
          <w:rFonts w:ascii="Times New Roman" w:hAnsi="Times New Roman"/>
          <w:sz w:val="24"/>
          <w:szCs w:val="24"/>
          <w:lang w:eastAsia="it-IT"/>
        </w:rPr>
        <w:t xml:space="preserve">o forza, impegno e determinazione </w:t>
      </w:r>
      <w:r w:rsidRPr="00606C98">
        <w:rPr>
          <w:rFonts w:ascii="Segoe UI Emoji" w:hAnsi="Segoe UI Emoji" w:cs="Segoe UI Emoji"/>
          <w:sz w:val="24"/>
          <w:szCs w:val="24"/>
          <w:lang w:eastAsia="it-IT"/>
        </w:rPr>
        <w:t>💗</w:t>
      </w:r>
      <w:r w:rsidRPr="00606C98">
        <w:rPr>
          <w:rFonts w:ascii="Times New Roman" w:hAnsi="Times New Roman"/>
          <w:sz w:val="24"/>
          <w:szCs w:val="24"/>
        </w:rPr>
        <w:t>.</w:t>
      </w:r>
    </w:p>
    <w:p w:rsidR="004135A1" w:rsidRPr="00306BEF" w:rsidRDefault="004135A1" w:rsidP="00972CD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👩</w:t>
      </w:r>
      <w:r w:rsidRPr="00306BEF">
        <w:rPr>
          <w:rFonts w:ascii="Times New Roman" w:hAnsi="Times New Roman"/>
          <w:sz w:val="24"/>
          <w:szCs w:val="24"/>
          <w:lang w:eastAsia="it-IT"/>
        </w:rPr>
        <w:t>‍</w:t>
      </w:r>
      <w:r w:rsidRPr="00306BEF">
        <w:rPr>
          <w:rFonts w:ascii="Segoe UI Emoji" w:hAnsi="Segoe UI Emoji" w:cs="Segoe UI Emoji"/>
          <w:sz w:val="24"/>
          <w:szCs w:val="24"/>
          <w:lang w:eastAsia="it-IT"/>
        </w:rPr>
        <w:t>🎓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A chi sono rivolte?</w:t>
      </w:r>
    </w:p>
    <w:p w:rsidR="004135A1" w:rsidRPr="00306BEF" w:rsidRDefault="004135A1" w:rsidP="00142516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n. 1 studente/studentessa frequentante </w:t>
      </w:r>
      <w:r>
        <w:rPr>
          <w:rFonts w:ascii="Times New Roman" w:hAnsi="Times New Roman"/>
          <w:sz w:val="24"/>
          <w:szCs w:val="24"/>
          <w:lang w:eastAsia="it-IT"/>
        </w:rPr>
        <w:t xml:space="preserve">l’ultimo anno degli istituti di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scuola secondaria di primo grado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di Oristano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; </w:t>
      </w:r>
    </w:p>
    <w:p w:rsidR="004135A1" w:rsidRDefault="004135A1" w:rsidP="009C4F62">
      <w:pPr>
        <w:numPr>
          <w:ilvl w:val="0"/>
          <w:numId w:val="2"/>
        </w:numPr>
        <w:tabs>
          <w:tab w:val="clear" w:pos="720"/>
        </w:tabs>
        <w:spacing w:before="100" w:beforeAutospacing="1"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n. 1 studente/studentessa frequentante</w:t>
      </w:r>
      <w:r>
        <w:rPr>
          <w:rFonts w:ascii="Times New Roman" w:hAnsi="Times New Roman"/>
          <w:sz w:val="24"/>
          <w:szCs w:val="24"/>
          <w:lang w:eastAsia="it-IT"/>
        </w:rPr>
        <w:t xml:space="preserve"> il terzo o il quarto anno di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uno degli istituti superiori De Castro / Contini - sedi di Oristano e Terralba,</w:t>
      </w:r>
      <w:r w:rsidRPr="00503DB9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che non abbiano compiuto il diciottesimo anno di età all’atto della partenza;</w:t>
      </w:r>
    </w:p>
    <w:p w:rsidR="004135A1" w:rsidRPr="003B34A0" w:rsidRDefault="004135A1" w:rsidP="009C4F62">
      <w:pPr>
        <w:numPr>
          <w:ilvl w:val="0"/>
          <w:numId w:val="2"/>
        </w:numPr>
        <w:tabs>
          <w:tab w:val="clear" w:pos="720"/>
        </w:tabs>
        <w:spacing w:before="100" w:beforeAutospacing="1"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Figli/e di un genitore colpito da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patologia oncologica mammaria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>;</w:t>
      </w:r>
    </w:p>
    <w:p w:rsidR="004135A1" w:rsidRDefault="004135A1" w:rsidP="009C4F62">
      <w:pPr>
        <w:numPr>
          <w:ilvl w:val="0"/>
          <w:numId w:val="2"/>
        </w:numPr>
        <w:tabs>
          <w:tab w:val="clear" w:pos="720"/>
        </w:tabs>
        <w:spacing w:before="100" w:beforeAutospacing="1"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Regolarmente iscritti a scuola</w:t>
      </w:r>
      <w:r>
        <w:rPr>
          <w:rFonts w:ascii="Times New Roman" w:hAnsi="Times New Roman"/>
          <w:sz w:val="24"/>
          <w:szCs w:val="24"/>
          <w:lang w:eastAsia="it-IT"/>
        </w:rPr>
        <w:t>;</w:t>
      </w:r>
    </w:p>
    <w:p w:rsidR="004135A1" w:rsidRDefault="004135A1" w:rsidP="009C4F62">
      <w:pPr>
        <w:numPr>
          <w:ilvl w:val="0"/>
          <w:numId w:val="2"/>
        </w:numPr>
        <w:tabs>
          <w:tab w:val="clear" w:pos="720"/>
        </w:tabs>
        <w:spacing w:before="100" w:beforeAutospacing="1"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Con un percorso scolastico positivo</w:t>
      </w:r>
      <w:r>
        <w:rPr>
          <w:rFonts w:ascii="Times New Roman" w:hAnsi="Times New Roman"/>
          <w:sz w:val="24"/>
          <w:szCs w:val="24"/>
          <w:lang w:eastAsia="it-IT"/>
        </w:rPr>
        <w:t>;</w:t>
      </w:r>
    </w:p>
    <w:p w:rsidR="004135A1" w:rsidRPr="00306BEF" w:rsidRDefault="004135A1" w:rsidP="00972CD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💰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Cosa offriamo?</w:t>
      </w:r>
      <w:r w:rsidRPr="00306BEF">
        <w:rPr>
          <w:rFonts w:ascii="Times New Roman" w:hAnsi="Times New Roman"/>
          <w:sz w:val="24"/>
          <w:szCs w:val="24"/>
          <w:lang w:eastAsia="it-IT"/>
        </w:rPr>
        <w:br/>
        <w:t>Un contributo economico per sostenere una vacanza studio all’estero;</w:t>
      </w:r>
    </w:p>
    <w:p w:rsidR="004135A1" w:rsidRPr="00306BEF" w:rsidRDefault="004135A1" w:rsidP="00972CD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📅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Scadenza domande: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31 luglio 2026;</w:t>
      </w:r>
    </w:p>
    <w:p w:rsidR="004135A1" w:rsidRPr="00972CD6" w:rsidRDefault="004135A1" w:rsidP="00972CD6">
      <w:pPr>
        <w:spacing w:before="100" w:beforeAutospacing="1" w:after="100" w:afterAutospacing="1" w:line="240" w:lineRule="auto"/>
        <w:rPr>
          <w:rFonts w:ascii="Times New Roman" w:hAnsi="Times New Roman"/>
          <w:sz w:val="8"/>
          <w:szCs w:val="8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📩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Come partecipare:</w:t>
      </w:r>
      <w:r w:rsidRPr="00306BEF">
        <w:rPr>
          <w:rFonts w:ascii="Times New Roman" w:hAnsi="Times New Roman"/>
          <w:sz w:val="24"/>
          <w:szCs w:val="24"/>
          <w:lang w:eastAsia="it-IT"/>
        </w:rPr>
        <w:br/>
        <w:t>Invia la tua candidatura a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lebelledonne2014@gmail.com</w:t>
      </w:r>
      <w:r w:rsidRPr="00306BEF">
        <w:rPr>
          <w:rFonts w:ascii="Times New Roman" w:hAnsi="Times New Roman"/>
          <w:sz w:val="24"/>
          <w:szCs w:val="24"/>
          <w:lang w:eastAsia="it-IT"/>
        </w:rPr>
        <w:br/>
      </w:r>
    </w:p>
    <w:p w:rsidR="004135A1" w:rsidRPr="00306BEF" w:rsidRDefault="004135A1" w:rsidP="00972CD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Segoe UI Emoji" w:hAnsi="Segoe UI Emoji" w:cs="Segoe UI Emoji"/>
          <w:sz w:val="24"/>
          <w:szCs w:val="24"/>
          <w:lang w:eastAsia="it-IT"/>
        </w:rPr>
        <w:t>💬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Perché lo facciamo?</w:t>
      </w:r>
      <w:r w:rsidRPr="00306BEF">
        <w:rPr>
          <w:rFonts w:ascii="Times New Roman" w:hAnsi="Times New Roman"/>
          <w:sz w:val="24"/>
          <w:szCs w:val="24"/>
          <w:lang w:eastAsia="it-IT"/>
        </w:rPr>
        <w:br/>
        <w:t>Perché dietro ogni percorso di cura c’è una famiglia.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sz w:val="24"/>
          <w:szCs w:val="24"/>
          <w:lang w:eastAsia="it-IT"/>
        </w:rPr>
        <w:t>E ogni ragazzo merita opportunità, sostegno e fiducia nel proprio futuro.</w:t>
      </w:r>
    </w:p>
    <w:p w:rsidR="004135A1" w:rsidRPr="00972CD6" w:rsidRDefault="004135A1" w:rsidP="00972CD6">
      <w:pPr>
        <w:pStyle w:val="Heading2"/>
        <w:spacing w:after="0" w:afterAutospacing="0"/>
        <w:rPr>
          <w:sz w:val="24"/>
          <w:szCs w:val="24"/>
        </w:rPr>
      </w:pPr>
      <w:r w:rsidRPr="00972CD6">
        <w:rPr>
          <w:rStyle w:val="Strong"/>
          <w:b/>
          <w:bCs/>
          <w:sz w:val="24"/>
          <w:szCs w:val="24"/>
        </w:rPr>
        <w:t>Finalità</w:t>
      </w:r>
    </w:p>
    <w:p w:rsidR="004135A1" w:rsidRPr="003B34A0" w:rsidRDefault="004135A1" w:rsidP="00890368">
      <w:pPr>
        <w:pStyle w:val="isselectedend"/>
        <w:spacing w:before="0" w:beforeAutospacing="0" w:after="0" w:afterAutospacing="0"/>
      </w:pPr>
      <w:r w:rsidRPr="003B34A0">
        <w:t>L’iniziativa intende:</w:t>
      </w:r>
    </w:p>
    <w:p w:rsidR="004135A1" w:rsidRPr="003B34A0" w:rsidRDefault="004135A1" w:rsidP="00890368">
      <w:pPr>
        <w:numPr>
          <w:ilvl w:val="0"/>
          <w:numId w:val="20"/>
        </w:num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 w:rsidRPr="003B34A0">
        <w:rPr>
          <w:rFonts w:ascii="Times New Roman" w:hAnsi="Times New Roman"/>
          <w:sz w:val="24"/>
          <w:szCs w:val="24"/>
        </w:rPr>
        <w:t>sostenere il percorso scolastico degli studenti;</w:t>
      </w:r>
    </w:p>
    <w:p w:rsidR="004135A1" w:rsidRPr="003B34A0" w:rsidRDefault="004135A1" w:rsidP="00972CD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B34A0">
        <w:rPr>
          <w:rFonts w:ascii="Times New Roman" w:hAnsi="Times New Roman"/>
          <w:sz w:val="24"/>
          <w:szCs w:val="24"/>
        </w:rPr>
        <w:t>valorizzare l’impegno e il merito;</w:t>
      </w:r>
    </w:p>
    <w:p w:rsidR="004135A1" w:rsidRPr="00972CD6" w:rsidRDefault="004135A1" w:rsidP="00972CD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972CD6">
        <w:rPr>
          <w:rFonts w:ascii="Times New Roman" w:hAnsi="Times New Roman"/>
          <w:b/>
          <w:bCs/>
          <w:sz w:val="24"/>
          <w:szCs w:val="24"/>
          <w:lang w:eastAsia="it-IT"/>
        </w:rPr>
        <w:t>INFORMAZIONI</w:t>
      </w:r>
    </w:p>
    <w:p w:rsidR="004135A1" w:rsidRPr="00972CD6" w:rsidRDefault="004135A1" w:rsidP="00890368">
      <w:pPr>
        <w:spacing w:before="100" w:beforeAutospacing="1" w:after="0" w:line="240" w:lineRule="auto"/>
        <w:rPr>
          <w:rFonts w:ascii="Times New Roman" w:hAnsi="Times New Roman"/>
          <w:sz w:val="12"/>
          <w:szCs w:val="12"/>
          <w:lang w:eastAsia="it-IT"/>
        </w:rPr>
      </w:pPr>
      <w:r w:rsidRPr="009462C5">
        <w:rPr>
          <w:rFonts w:ascii="Times New Roman" w:hAnsi="Times New Roman"/>
          <w:sz w:val="24"/>
          <w:szCs w:val="24"/>
          <w:lang w:eastAsia="it-IT"/>
        </w:rPr>
        <w:t>Per ulteriori dettagli è possibile contattare: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hyperlink r:id="rId8" w:history="1">
        <w:r w:rsidRPr="009557D1">
          <w:rPr>
            <w:rStyle w:val="Hyperlink"/>
            <w:rFonts w:ascii="Times New Roman" w:hAnsi="Times New Roman"/>
            <w:b/>
            <w:bCs/>
            <w:sz w:val="24"/>
            <w:szCs w:val="24"/>
            <w:lang w:eastAsia="it-IT"/>
          </w:rPr>
          <w:t>lebelledonne2014@gmail.com</w:t>
        </w:r>
      </w:hyperlink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4135A1" w:rsidRPr="009462C5" w:rsidRDefault="004135A1" w:rsidP="00972CD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D638FE">
        <w:rPr>
          <w:rFonts w:ascii="Times New Roman" w:hAnsi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4135A1" w:rsidRDefault="004135A1" w:rsidP="00890368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lang w:eastAsia="it-IT"/>
        </w:rPr>
      </w:pPr>
      <w:r w:rsidRPr="00890368">
        <w:rPr>
          <w:rFonts w:ascii="Times New Roman" w:hAnsi="Times New Roman"/>
          <w:b/>
          <w:bCs/>
          <w:lang w:eastAsia="it-IT"/>
        </w:rPr>
        <w:t>L’Associazione ringrazia le istituzioni scolastiche e gli enti locali per la collaborazione nella diffusione del presente bando.</w:t>
      </w:r>
    </w:p>
    <w:p w:rsidR="004135A1" w:rsidRPr="00890368" w:rsidRDefault="004135A1" w:rsidP="00890368">
      <w:p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it-IT"/>
        </w:rPr>
      </w:pPr>
      <w:r w:rsidRPr="00890368">
        <w:rPr>
          <w:rFonts w:ascii="Times New Roman" w:hAnsi="Times New Roman"/>
          <w:lang w:eastAsia="it-IT"/>
        </w:rPr>
        <w:br w:type="page"/>
      </w:r>
    </w:p>
    <w:p w:rsidR="004135A1" w:rsidRPr="00306BEF" w:rsidRDefault="004135A1" w:rsidP="002973C7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  <w:lang w:eastAsia="it-IT"/>
        </w:rPr>
      </w:pPr>
      <w:r w:rsidRPr="00306BEF">
        <w:rPr>
          <w:rFonts w:ascii="Times New Roman" w:hAnsi="Times New Roman"/>
          <w:b/>
          <w:bCs/>
          <w:sz w:val="36"/>
          <w:szCs w:val="36"/>
          <w:lang w:eastAsia="it-IT"/>
        </w:rPr>
        <w:t>BANDO DI CONCORSO PER L’ASSEGNAZIONE DI BORSE DI STUDIO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 xml:space="preserve">Anno </w:t>
      </w:r>
      <w:r>
        <w:rPr>
          <w:rFonts w:ascii="Times New Roman" w:hAnsi="Times New Roman"/>
          <w:b/>
          <w:bCs/>
          <w:sz w:val="27"/>
          <w:szCs w:val="27"/>
          <w:lang w:eastAsia="it-IT"/>
        </w:rPr>
        <w:t>2025 / 2026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1 – Promotore</w:t>
      </w:r>
    </w:p>
    <w:p w:rsidR="004135A1" w:rsidRPr="00306BEF" w:rsidRDefault="004135A1" w:rsidP="00A7102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L’Associazione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 xml:space="preserve">Le Belle Donne a.p.s. di Oristano, 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impegnata nel sostegno alle donne colpite da patologia oncologica mammaria e alle loro famiglie, istituisce n. 2 borse di studio </w:t>
      </w:r>
      <w:r>
        <w:rPr>
          <w:rFonts w:ascii="Times New Roman" w:hAnsi="Times New Roman"/>
          <w:sz w:val="24"/>
          <w:szCs w:val="24"/>
          <w:lang w:eastAsia="it-IT"/>
        </w:rPr>
        <w:t xml:space="preserve">per vacanze all’estero </w:t>
      </w:r>
      <w:r w:rsidRPr="00306BEF">
        <w:rPr>
          <w:rFonts w:ascii="Times New Roman" w:hAnsi="Times New Roman"/>
          <w:sz w:val="24"/>
          <w:szCs w:val="24"/>
          <w:lang w:eastAsia="it-IT"/>
        </w:rPr>
        <w:t>destinate a studenti meritevoli</w:t>
      </w:r>
      <w:r>
        <w:rPr>
          <w:rFonts w:ascii="Times New Roman" w:hAnsi="Times New Roman"/>
          <w:sz w:val="24"/>
          <w:szCs w:val="24"/>
          <w:lang w:eastAsia="it-IT"/>
        </w:rPr>
        <w:t xml:space="preserve"> che all’atto della partenza non abbiano compito il diciottesimo anno di età</w:t>
      </w:r>
      <w:r w:rsidRPr="00306BEF">
        <w:rPr>
          <w:rFonts w:ascii="Times New Roman" w:hAnsi="Times New Roman"/>
          <w:sz w:val="24"/>
          <w:szCs w:val="24"/>
          <w:lang w:eastAsia="it-IT"/>
        </w:rPr>
        <w:t>.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2 – Finalità</w:t>
      </w:r>
    </w:p>
    <w:p w:rsidR="004135A1" w:rsidRPr="00306BEF" w:rsidRDefault="004135A1" w:rsidP="009E2ED8">
      <w:pPr>
        <w:spacing w:before="100" w:beforeAutospacing="1" w:after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Il presente bando ha lo scopo di:</w:t>
      </w:r>
    </w:p>
    <w:p w:rsidR="004135A1" w:rsidRPr="00306BEF" w:rsidRDefault="004135A1" w:rsidP="00E3234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sostenere il percorso scolastico di studenti che vivono una situazione familiare segnata da malattia oncologica mammaria; </w:t>
      </w:r>
    </w:p>
    <w:p w:rsidR="004135A1" w:rsidRPr="00306BEF" w:rsidRDefault="004135A1" w:rsidP="00E3234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valorizzare l’impegno e il merito scolastico; </w:t>
      </w:r>
    </w:p>
    <w:p w:rsidR="004135A1" w:rsidRPr="00306BEF" w:rsidRDefault="004135A1" w:rsidP="00E3234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offrire un segnale concreto di vicinanza e supporto alle famiglie. </w:t>
      </w:r>
    </w:p>
    <w:p w:rsidR="004135A1" w:rsidRPr="00306BEF" w:rsidRDefault="004135A1" w:rsidP="009E2ED8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3 – Destinatari</w:t>
      </w:r>
    </w:p>
    <w:p w:rsidR="004135A1" w:rsidRPr="00306BEF" w:rsidRDefault="004135A1" w:rsidP="009E2ED8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Le borse di studio sono rivolte a:</w:t>
      </w:r>
    </w:p>
    <w:p w:rsidR="004135A1" w:rsidRPr="00306BEF" w:rsidRDefault="004135A1" w:rsidP="00E3234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n. 1 studente/studentessa frequentante </w:t>
      </w:r>
      <w:r>
        <w:rPr>
          <w:rFonts w:ascii="Times New Roman" w:hAnsi="Times New Roman"/>
          <w:sz w:val="24"/>
          <w:szCs w:val="24"/>
          <w:lang w:eastAsia="it-IT"/>
        </w:rPr>
        <w:t xml:space="preserve">l’ultimo anno degli istituti di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scuola secondaria di primo grado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di Oristano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; </w:t>
      </w:r>
    </w:p>
    <w:p w:rsidR="004135A1" w:rsidRDefault="004135A1" w:rsidP="00E3234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n. 1 studente/studentessa frequentante </w:t>
      </w:r>
      <w:r>
        <w:rPr>
          <w:rFonts w:ascii="Times New Roman" w:hAnsi="Times New Roman"/>
          <w:sz w:val="24"/>
          <w:szCs w:val="24"/>
          <w:lang w:eastAsia="it-IT"/>
        </w:rPr>
        <w:t>il terzo o il quarto anno di uno degli istituti superiori De Castro / Contini - sedi di Oristano e Terralba,</w:t>
      </w:r>
      <w:r w:rsidRPr="00503DB9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che non abbiano compiuto il diciottesimo anno all’atto della partenza.</w:t>
      </w:r>
    </w:p>
    <w:p w:rsidR="004135A1" w:rsidRPr="00306BEF" w:rsidRDefault="004135A1" w:rsidP="00890368">
      <w:pPr>
        <w:spacing w:before="100" w:beforeAutospacing="1" w:after="0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Possono partecipare gli studenti che soddisfano i seguenti requisiti:</w:t>
      </w:r>
    </w:p>
    <w:p w:rsidR="004135A1" w:rsidRPr="00306BEF" w:rsidRDefault="004135A1" w:rsidP="00E32345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essere figli/e di un genitore affetto o che sia stato affetto da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patologia oncologica mammaria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; </w:t>
      </w:r>
    </w:p>
    <w:p w:rsidR="004135A1" w:rsidRPr="00306BEF" w:rsidRDefault="004135A1" w:rsidP="00E32345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essere iscritti e frequentare regolarmente un istituto scolastico nell’anno scolastico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2025/2026</w:t>
      </w:r>
      <w:r w:rsidRPr="00306BEF">
        <w:rPr>
          <w:rFonts w:ascii="Times New Roman" w:hAnsi="Times New Roman"/>
          <w:sz w:val="24"/>
          <w:szCs w:val="24"/>
          <w:lang w:eastAsia="it-IT"/>
        </w:rPr>
        <w:t>;</w:t>
      </w:r>
    </w:p>
    <w:p w:rsidR="004135A1" w:rsidRPr="00306BEF" w:rsidRDefault="004135A1" w:rsidP="00E32345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aver conseguito una valutazione scolastica positiva nell’ultimo anno</w:t>
      </w:r>
      <w:r>
        <w:rPr>
          <w:rFonts w:ascii="Times New Roman" w:hAnsi="Times New Roman"/>
          <w:sz w:val="24"/>
          <w:szCs w:val="24"/>
          <w:lang w:eastAsia="it-IT"/>
        </w:rPr>
        <w:t xml:space="preserve"> con precedenza ai candidati che hanno riportato il punteggio più alto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; </w:t>
      </w:r>
    </w:p>
    <w:p w:rsidR="004135A1" w:rsidRPr="00306BEF" w:rsidRDefault="004135A1" w:rsidP="00E32345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essere impegnati in attività di volontariato, sportive o </w:t>
      </w:r>
      <w:r>
        <w:rPr>
          <w:rFonts w:ascii="Times New Roman" w:hAnsi="Times New Roman"/>
          <w:sz w:val="24"/>
          <w:szCs w:val="24"/>
          <w:lang w:eastAsia="it-IT"/>
        </w:rPr>
        <w:t>artistiche, con buona predisposizione per le lingue straniere</w:t>
      </w:r>
      <w:r w:rsidRPr="00306BEF">
        <w:rPr>
          <w:rFonts w:ascii="Times New Roman" w:hAnsi="Times New Roman"/>
          <w:sz w:val="24"/>
          <w:szCs w:val="24"/>
          <w:lang w:eastAsia="it-IT"/>
        </w:rPr>
        <w:t>;</w:t>
      </w:r>
    </w:p>
    <w:p w:rsidR="004135A1" w:rsidRPr="00306BEF" w:rsidRDefault="004135A1" w:rsidP="009E2ED8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4 – Importo delle borse di studio</w:t>
      </w:r>
    </w:p>
    <w:p w:rsidR="004135A1" w:rsidRPr="00306BEF" w:rsidRDefault="004135A1" w:rsidP="00117FA8">
      <w:p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L’importo delle borse di studio è così definito:</w:t>
      </w:r>
    </w:p>
    <w:p w:rsidR="004135A1" w:rsidRPr="00306BEF" w:rsidRDefault="004135A1" w:rsidP="00E32345">
      <w:pPr>
        <w:numPr>
          <w:ilvl w:val="0"/>
          <w:numId w:val="4"/>
        </w:numPr>
        <w:tabs>
          <w:tab w:val="clear" w:pos="720"/>
        </w:tabs>
        <w:spacing w:after="100" w:afterAutospacing="1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€ 4.000,00 per la scuola secondaria di primo grado; </w:t>
      </w:r>
    </w:p>
    <w:p w:rsidR="004135A1" w:rsidRPr="00306BEF" w:rsidRDefault="004135A1" w:rsidP="00E32345">
      <w:pPr>
        <w:numPr>
          <w:ilvl w:val="0"/>
          <w:numId w:val="4"/>
        </w:numPr>
        <w:tabs>
          <w:tab w:val="clear" w:pos="720"/>
        </w:tabs>
        <w:spacing w:before="100" w:beforeAutospacing="1" w:after="0" w:line="36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€ 4.000,00 per la scuola secondaria di secondo grado,</w:t>
      </w:r>
    </w:p>
    <w:p w:rsidR="004135A1" w:rsidRDefault="004135A1" w:rsidP="00117F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ed è destinato al pagamento di una vacanza studio all’estero per ciascun ragazzo/a. </w:t>
      </w:r>
    </w:p>
    <w:p w:rsidR="004135A1" w:rsidRDefault="004135A1" w:rsidP="00117F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4135A1" w:rsidRDefault="004135A1">
      <w:pPr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br w:type="page"/>
      </w:r>
    </w:p>
    <w:p w:rsidR="004135A1" w:rsidRPr="00306BEF" w:rsidRDefault="004135A1" w:rsidP="00D3685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- 2 -</w:t>
      </w:r>
    </w:p>
    <w:p w:rsidR="004135A1" w:rsidRPr="00306BEF" w:rsidRDefault="004135A1" w:rsidP="009E2ED8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5 – Modalità di partecipazione</w:t>
      </w:r>
    </w:p>
    <w:p w:rsidR="004135A1" w:rsidRPr="00306BEF" w:rsidRDefault="004135A1" w:rsidP="00AD57BF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La domanda di partecipazione dovrà essere presentata entro e non oltre il giorno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31 luglio 2026</w:t>
      </w:r>
      <w:r w:rsidRPr="00306BEF">
        <w:rPr>
          <w:rFonts w:ascii="Times New Roman" w:hAnsi="Times New Roman"/>
          <w:sz w:val="24"/>
          <w:szCs w:val="24"/>
          <w:lang w:eastAsia="it-IT"/>
        </w:rPr>
        <w:t>, tramite:</w:t>
      </w:r>
    </w:p>
    <w:p w:rsidR="004135A1" w:rsidRPr="00306BEF" w:rsidRDefault="004135A1" w:rsidP="00B8045E">
      <w:pPr>
        <w:numPr>
          <w:ilvl w:val="0"/>
          <w:numId w:val="5"/>
        </w:numPr>
        <w:tabs>
          <w:tab w:val="clear" w:pos="720"/>
          <w:tab w:val="num" w:pos="142"/>
        </w:tabs>
        <w:spacing w:before="100" w:beforeAutospacing="1" w:after="0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invio email all’indirizzo: </w:t>
      </w:r>
      <w:hyperlink r:id="rId9" w:history="1">
        <w:r w:rsidRPr="006243CC">
          <w:rPr>
            <w:rStyle w:val="Hyperlink"/>
            <w:rFonts w:ascii="Times New Roman" w:hAnsi="Times New Roman"/>
            <w:b/>
            <w:bCs/>
            <w:sz w:val="24"/>
            <w:szCs w:val="24"/>
            <w:lang w:eastAsia="it-IT"/>
          </w:rPr>
          <w:t>lebelledonne2014@gmail.com</w:t>
        </w:r>
      </w:hyperlink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;</w:t>
      </w:r>
    </w:p>
    <w:p w:rsidR="004135A1" w:rsidRPr="00306BEF" w:rsidRDefault="004135A1" w:rsidP="00B8045E">
      <w:pPr>
        <w:numPr>
          <w:ilvl w:val="0"/>
          <w:numId w:val="5"/>
        </w:numPr>
        <w:tabs>
          <w:tab w:val="clear" w:pos="720"/>
          <w:tab w:val="num" w:pos="142"/>
          <w:tab w:val="num" w:pos="567"/>
        </w:tabs>
        <w:spacing w:before="100" w:beforeAutospacing="1"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invio email all’indirizzo dell’istituto scolastico di appartenenza</w:t>
      </w:r>
      <w:r>
        <w:rPr>
          <w:rFonts w:ascii="Times New Roman" w:hAnsi="Times New Roman"/>
          <w:sz w:val="24"/>
          <w:szCs w:val="24"/>
          <w:lang w:eastAsia="it-IT"/>
        </w:rPr>
        <w:t xml:space="preserve"> che provvederà a recapitare le istanze all’Associazione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;</w:t>
      </w:r>
    </w:p>
    <w:p w:rsidR="004135A1" w:rsidRPr="00306BEF" w:rsidRDefault="004135A1" w:rsidP="00272649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La domanda dovrà includere: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m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odulo di partecipazione compilato e firmato; 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c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ertificato di iscrizione scolastica; 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c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opia dell’ultima pagella o certificazione dei voti; 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a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utocertificazione attestante la condizione del genitore (patologia oncologica mammaria); 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e</w:t>
      </w:r>
      <w:r w:rsidRPr="00306BEF">
        <w:rPr>
          <w:rFonts w:ascii="Times New Roman" w:hAnsi="Times New Roman"/>
          <w:sz w:val="24"/>
          <w:szCs w:val="24"/>
          <w:lang w:eastAsia="it-IT"/>
        </w:rPr>
        <w:t>ventuale lettera motivazionale dello studente (facoltativa</w:t>
      </w:r>
      <w:r>
        <w:rPr>
          <w:rFonts w:ascii="Times New Roman" w:hAnsi="Times New Roman"/>
          <w:sz w:val="24"/>
          <w:szCs w:val="24"/>
          <w:lang w:eastAsia="it-IT"/>
        </w:rPr>
        <w:t>,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ma consigliata); </w:t>
      </w:r>
    </w:p>
    <w:p w:rsidR="004135A1" w:rsidRPr="00306BEF" w:rsidRDefault="004135A1" w:rsidP="0023459E">
      <w:pPr>
        <w:numPr>
          <w:ilvl w:val="0"/>
          <w:numId w:val="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c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opia documento d’identità del genitore/tutore. 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6 – Criteri di valutazione</w:t>
      </w:r>
    </w:p>
    <w:p w:rsidR="004135A1" w:rsidRPr="00306BEF" w:rsidRDefault="004135A1" w:rsidP="00F466D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Le candidature saranno valutate dall’Associazione </w:t>
      </w:r>
      <w:r>
        <w:rPr>
          <w:rFonts w:ascii="Times New Roman" w:hAnsi="Times New Roman"/>
          <w:sz w:val="24"/>
          <w:szCs w:val="24"/>
          <w:lang w:eastAsia="it-IT"/>
        </w:rPr>
        <w:t>con il supporto di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una Commissione esterna</w:t>
      </w:r>
      <w:r>
        <w:rPr>
          <w:rFonts w:ascii="Times New Roman" w:hAnsi="Times New Roman"/>
          <w:sz w:val="24"/>
          <w:szCs w:val="24"/>
          <w:lang w:eastAsia="it-IT"/>
        </w:rPr>
        <w:t>,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sulla base dei seguenti criteri:</w:t>
      </w:r>
    </w:p>
    <w:p w:rsidR="004135A1" w:rsidRPr="00306BEF" w:rsidRDefault="004135A1" w:rsidP="0023459E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00" w:afterAutospacing="1"/>
        <w:ind w:left="426" w:hanging="284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merito scolastico; </w:t>
      </w:r>
    </w:p>
    <w:p w:rsidR="004135A1" w:rsidRPr="00306BEF" w:rsidRDefault="004135A1" w:rsidP="0023459E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00" w:afterAutospacing="1"/>
        <w:ind w:left="426" w:hanging="284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situazione familiare; </w:t>
      </w:r>
    </w:p>
    <w:p w:rsidR="004135A1" w:rsidRPr="00306BEF" w:rsidRDefault="004135A1" w:rsidP="0023459E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00" w:afterAutospacing="1"/>
        <w:ind w:left="426" w:hanging="284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motivazione e impegno personale (se presentata lettera); </w:t>
      </w:r>
    </w:p>
    <w:p w:rsidR="004135A1" w:rsidRPr="00306BEF" w:rsidRDefault="004135A1" w:rsidP="0023459E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 w:hanging="284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eventuali situazioni di particolare difficoltà. 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 xml:space="preserve">Art. 7 – </w:t>
      </w:r>
      <w:r>
        <w:rPr>
          <w:rFonts w:ascii="Times New Roman" w:hAnsi="Times New Roman"/>
          <w:b/>
          <w:bCs/>
          <w:sz w:val="27"/>
          <w:szCs w:val="27"/>
          <w:lang w:eastAsia="it-IT"/>
        </w:rPr>
        <w:t>G</w:t>
      </w: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raduatoria</w:t>
      </w:r>
    </w:p>
    <w:p w:rsidR="004135A1" w:rsidRPr="00306BEF" w:rsidRDefault="004135A1" w:rsidP="00F466D4">
      <w:pPr>
        <w:spacing w:after="0" w:line="36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La graduatoria finale sarà pubblicata entro il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30 settembre 2026</w:t>
      </w:r>
      <w:r w:rsidRPr="00306BEF">
        <w:rPr>
          <w:rFonts w:ascii="Times New Roman" w:hAnsi="Times New Roman"/>
          <w:sz w:val="24"/>
          <w:szCs w:val="24"/>
          <w:lang w:eastAsia="it-IT"/>
        </w:rPr>
        <w:t>:</w:t>
      </w:r>
    </w:p>
    <w:p w:rsidR="004135A1" w:rsidRPr="00306BEF" w:rsidRDefault="004135A1" w:rsidP="00567DFC">
      <w:pPr>
        <w:numPr>
          <w:ilvl w:val="0"/>
          <w:numId w:val="8"/>
        </w:numPr>
        <w:tabs>
          <w:tab w:val="clear" w:pos="720"/>
          <w:tab w:val="num" w:pos="426"/>
        </w:tabs>
        <w:spacing w:after="100" w:afterAutospacing="1"/>
        <w:ind w:hanging="578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sul sito dell’Associazione; </w:t>
      </w:r>
    </w:p>
    <w:p w:rsidR="004135A1" w:rsidRPr="00306BEF" w:rsidRDefault="004135A1" w:rsidP="00567DFC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0" w:line="360" w:lineRule="auto"/>
        <w:ind w:hanging="578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tramite comunicazione diretta ai vincitori. </w:t>
      </w:r>
    </w:p>
    <w:p w:rsidR="004135A1" w:rsidRPr="00306BEF" w:rsidRDefault="004135A1" w:rsidP="00117FA8">
      <w:pPr>
        <w:spacing w:after="100" w:afterAutospacing="1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Il giudizio della Commissione è insindacabile.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8 – Assegnazione delle borse</w:t>
      </w:r>
    </w:p>
    <w:p w:rsidR="004135A1" w:rsidRPr="00306BEF" w:rsidRDefault="004135A1" w:rsidP="00F92B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 xml:space="preserve">La valutazione dei partecipanti al concorso verrà effettuata entro il </w:t>
      </w:r>
      <w:r w:rsidRPr="00F466D4">
        <w:rPr>
          <w:rFonts w:ascii="Times New Roman" w:hAnsi="Times New Roman"/>
          <w:b/>
          <w:bCs/>
          <w:sz w:val="24"/>
          <w:szCs w:val="24"/>
          <w:lang w:eastAsia="it-IT"/>
        </w:rPr>
        <w:t>15 settembre 2026</w:t>
      </w:r>
      <w:r w:rsidRPr="00306BEF">
        <w:rPr>
          <w:rFonts w:ascii="Times New Roman" w:hAnsi="Times New Roman"/>
          <w:sz w:val="24"/>
          <w:szCs w:val="24"/>
          <w:lang w:eastAsia="it-IT"/>
        </w:rPr>
        <w:t xml:space="preserve"> e le borse di studio saranno consegnate nel corso di una cerimonia pubblica organizzata dall’Associazione in data </w:t>
      </w:r>
      <w:r w:rsidRPr="00306BEF">
        <w:rPr>
          <w:rFonts w:ascii="Times New Roman" w:hAnsi="Times New Roman"/>
          <w:b/>
          <w:bCs/>
          <w:sz w:val="24"/>
          <w:szCs w:val="24"/>
          <w:lang w:eastAsia="it-IT"/>
        </w:rPr>
        <w:t>30 settembre 2026</w:t>
      </w:r>
      <w:r w:rsidRPr="00306BEF">
        <w:rPr>
          <w:rFonts w:ascii="Times New Roman" w:hAnsi="Times New Roman"/>
          <w:sz w:val="24"/>
          <w:szCs w:val="24"/>
          <w:lang w:eastAsia="it-IT"/>
        </w:rPr>
        <w:t>.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9 – Trattamento dei dati personali</w:t>
      </w:r>
    </w:p>
    <w:p w:rsidR="004135A1" w:rsidRPr="00306BEF" w:rsidRDefault="004135A1" w:rsidP="00F92B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I dati personali saranno trattati nel rispetto della normativa vigente in materia di privacy (Regolamento UE 2016/679 – GDPR) esclusivamente per le finalità legate al presente bando.</w:t>
      </w:r>
    </w:p>
    <w:p w:rsidR="004135A1" w:rsidRPr="00306BEF" w:rsidRDefault="004135A1" w:rsidP="009462C5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it-IT"/>
        </w:rPr>
      </w:pPr>
      <w:r w:rsidRPr="00306BEF">
        <w:rPr>
          <w:rFonts w:ascii="Times New Roman" w:hAnsi="Times New Roman"/>
          <w:b/>
          <w:bCs/>
          <w:sz w:val="27"/>
          <w:szCs w:val="27"/>
          <w:lang w:eastAsia="it-IT"/>
        </w:rPr>
        <w:t>Art. 10 – Informazioni</w:t>
      </w:r>
    </w:p>
    <w:p w:rsidR="004135A1" w:rsidRPr="00DF4471" w:rsidRDefault="004135A1" w:rsidP="003B34A0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306BEF">
        <w:rPr>
          <w:rFonts w:ascii="Times New Roman" w:hAnsi="Times New Roman"/>
          <w:sz w:val="24"/>
          <w:szCs w:val="24"/>
          <w:lang w:eastAsia="it-IT"/>
        </w:rPr>
        <w:t>Per ulteriori informazioni è possibile contattare</w:t>
      </w:r>
      <w:r w:rsidRPr="00DF4471">
        <w:rPr>
          <w:rFonts w:ascii="Times New Roman" w:hAnsi="Times New Roman"/>
          <w:sz w:val="24"/>
          <w:szCs w:val="24"/>
          <w:lang w:eastAsia="it-IT"/>
        </w:rPr>
        <w:t xml:space="preserve">: </w:t>
      </w:r>
      <w:hyperlink r:id="rId10" w:history="1">
        <w:r w:rsidRPr="00DF4471">
          <w:rPr>
            <w:rStyle w:val="Hyperlink"/>
            <w:rFonts w:ascii="Times New Roman" w:hAnsi="Times New Roman"/>
            <w:b/>
            <w:bCs/>
            <w:sz w:val="24"/>
            <w:szCs w:val="24"/>
            <w:lang w:eastAsia="it-IT"/>
          </w:rPr>
          <w:t>lebelledonne2014@gmail.com</w:t>
        </w:r>
      </w:hyperlink>
      <w:r w:rsidRPr="00DF44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;</w:t>
      </w:r>
      <w:r w:rsidRPr="00DF4471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DF4471">
        <w:rPr>
          <w:rFonts w:ascii="Times New Roman" w:hAnsi="Times New Roman"/>
          <w:sz w:val="24"/>
          <w:szCs w:val="24"/>
          <w:lang w:eastAsia="it-IT"/>
        </w:rPr>
        <w:br w:type="page"/>
      </w:r>
    </w:p>
    <w:p w:rsidR="004135A1" w:rsidRDefault="004135A1" w:rsidP="00567DFC">
      <w:pPr>
        <w:pStyle w:val="Heading1"/>
        <w:jc w:val="center"/>
        <w:rPr>
          <w:rStyle w:val="Strong"/>
          <w:rFonts w:ascii="Times New Roman" w:hAnsi="Times New Roman"/>
          <w:b/>
          <w:bCs/>
        </w:rPr>
      </w:pPr>
      <w:r w:rsidRPr="00786656">
        <w:rPr>
          <w:rFonts w:ascii="Times New Roman" w:hAnsi="Times New Roman"/>
          <w:b w:val="0"/>
          <w:noProof/>
          <w:lang w:eastAsia="it-IT"/>
        </w:rPr>
        <w:pict>
          <v:shape id="_x0000_i1027" type="#_x0000_t75" style="width:415.5pt;height:70.5pt;visibility:visible">
            <v:imagedata r:id="rId5" o:title=""/>
          </v:shape>
        </w:pict>
      </w:r>
    </w:p>
    <w:p w:rsidR="004135A1" w:rsidRPr="00306BEF" w:rsidRDefault="004135A1" w:rsidP="00567DFC">
      <w:pPr>
        <w:pStyle w:val="Heading1"/>
        <w:jc w:val="center"/>
        <w:rPr>
          <w:rFonts w:ascii="Times New Roman" w:hAnsi="Times New Roman"/>
        </w:rPr>
      </w:pPr>
      <w:r w:rsidRPr="00306BEF">
        <w:rPr>
          <w:rStyle w:val="Strong"/>
          <w:rFonts w:ascii="Times New Roman" w:hAnsi="Times New Roman"/>
          <w:b/>
          <w:bCs/>
        </w:rPr>
        <w:t>MODULO DI DOMANDA – BORSA DI STUDIO</w:t>
      </w:r>
    </w:p>
    <w:p w:rsidR="004135A1" w:rsidRPr="00306BEF" w:rsidRDefault="004135A1" w:rsidP="009462C5">
      <w:pPr>
        <w:pStyle w:val="Heading3"/>
      </w:pPr>
      <w:r w:rsidRPr="00306BEF">
        <w:t>Associazione Le Belle Donne a.p.s. - Oristano</w:t>
      </w:r>
    </w:p>
    <w:p w:rsidR="004135A1" w:rsidRPr="00306BEF" w:rsidRDefault="004135A1" w:rsidP="009462C5">
      <w:pPr>
        <w:pStyle w:val="NormalWeb"/>
      </w:pPr>
      <w:r w:rsidRPr="00306BEF">
        <w:rPr>
          <w:rStyle w:val="Strong"/>
        </w:rPr>
        <w:t xml:space="preserve">Anno </w:t>
      </w:r>
      <w:r>
        <w:rPr>
          <w:rStyle w:val="Strong"/>
        </w:rPr>
        <w:t>2025 / 2026</w:t>
      </w:r>
    </w:p>
    <w:p w:rsidR="004135A1" w:rsidRPr="00306BEF" w:rsidRDefault="004135A1" w:rsidP="009462C5">
      <w:pPr>
        <w:pStyle w:val="Heading2"/>
      </w:pPr>
      <w:r w:rsidRPr="00306BEF">
        <w:rPr>
          <w:rStyle w:val="Strong"/>
          <w:b/>
          <w:bCs/>
        </w:rPr>
        <w:t>DATI DELLO STUDENTE/STUDENTESSA</w:t>
      </w:r>
    </w:p>
    <w:p w:rsidR="004135A1" w:rsidRPr="00306BEF" w:rsidRDefault="004135A1" w:rsidP="00F466D4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Nome e Cognome: ________________________________</w:t>
      </w:r>
      <w:r>
        <w:rPr>
          <w:rFonts w:ascii="Times New Roman" w:hAnsi="Times New Roman"/>
        </w:rPr>
        <w:t>___________________</w:t>
      </w:r>
      <w:r w:rsidRPr="00306BEF">
        <w:rPr>
          <w:rFonts w:ascii="Times New Roman" w:hAnsi="Times New Roman"/>
        </w:rPr>
        <w:t>__________</w:t>
      </w:r>
    </w:p>
    <w:p w:rsidR="004135A1" w:rsidRPr="00306BEF" w:rsidRDefault="004135A1" w:rsidP="00F466D4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Luogo e data di nascita: ______________</w:t>
      </w:r>
      <w:r>
        <w:rPr>
          <w:rFonts w:ascii="Times New Roman" w:hAnsi="Times New Roman"/>
        </w:rPr>
        <w:t>_____________________</w:t>
      </w:r>
      <w:r w:rsidRPr="00306BEF">
        <w:rPr>
          <w:rFonts w:ascii="Times New Roman" w:hAnsi="Times New Roman"/>
        </w:rPr>
        <w:t>______________________</w:t>
      </w:r>
    </w:p>
    <w:p w:rsidR="004135A1" w:rsidRPr="00306BEF" w:rsidRDefault="004135A1" w:rsidP="00F466D4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Codice Fiscale: ____________________________________________</w:t>
      </w:r>
    </w:p>
    <w:p w:rsidR="004135A1" w:rsidRPr="00306BEF" w:rsidRDefault="004135A1" w:rsidP="00F466D4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0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Residenza (indirizzo completo): _________________</w:t>
      </w:r>
      <w:r>
        <w:rPr>
          <w:rFonts w:ascii="Times New Roman" w:hAnsi="Times New Roman"/>
        </w:rPr>
        <w:t>____________________</w:t>
      </w:r>
      <w:r w:rsidRPr="00306BEF">
        <w:rPr>
          <w:rFonts w:ascii="Times New Roman" w:hAnsi="Times New Roman"/>
        </w:rPr>
        <w:t>_____________</w:t>
      </w:r>
    </w:p>
    <w:p w:rsidR="004135A1" w:rsidRPr="00306BEF" w:rsidRDefault="004135A1" w:rsidP="00F466D4">
      <w:pPr>
        <w:numPr>
          <w:ilvl w:val="0"/>
          <w:numId w:val="12"/>
        </w:numPr>
        <w:tabs>
          <w:tab w:val="clear" w:pos="720"/>
          <w:tab w:val="num" w:pos="360"/>
        </w:tabs>
        <w:spacing w:after="100" w:afterAutospacing="1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Telefono: ____________________________________________</w:t>
      </w:r>
    </w:p>
    <w:p w:rsidR="004135A1" w:rsidRPr="00306BEF" w:rsidRDefault="004135A1" w:rsidP="00F466D4">
      <w:pPr>
        <w:numPr>
          <w:ilvl w:val="0"/>
          <w:numId w:val="12"/>
        </w:numPr>
        <w:tabs>
          <w:tab w:val="clear" w:pos="720"/>
          <w:tab w:val="num" w:pos="360"/>
        </w:tabs>
        <w:spacing w:before="100" w:beforeAutospacing="1" w:after="100" w:afterAutospacing="1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Email: _____________________________________</w:t>
      </w:r>
      <w:r>
        <w:rPr>
          <w:rFonts w:ascii="Times New Roman" w:hAnsi="Times New Roman"/>
        </w:rPr>
        <w:t>_</w:t>
      </w:r>
      <w:r w:rsidRPr="00306BEF">
        <w:rPr>
          <w:rFonts w:ascii="Times New Roman" w:hAnsi="Times New Roman"/>
        </w:rPr>
        <w:t>_________</w:t>
      </w:r>
    </w:p>
    <w:p w:rsidR="004135A1" w:rsidRPr="00306BEF" w:rsidRDefault="004135A1" w:rsidP="009462C5">
      <w:pPr>
        <w:pStyle w:val="Heading2"/>
      </w:pPr>
      <w:r w:rsidRPr="00306BEF">
        <w:rPr>
          <w:rStyle w:val="Strong"/>
          <w:b/>
          <w:bCs/>
        </w:rPr>
        <w:t>DATI DEL GENITORE/TUTORE</w:t>
      </w:r>
    </w:p>
    <w:p w:rsidR="004135A1" w:rsidRPr="00306BEF" w:rsidRDefault="004135A1" w:rsidP="00F466D4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Nome e Cognome: __________________________________________</w:t>
      </w:r>
    </w:p>
    <w:p w:rsidR="004135A1" w:rsidRPr="00306BEF" w:rsidRDefault="004135A1" w:rsidP="00F466D4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Codice Fiscale: ____________________________________________</w:t>
      </w:r>
    </w:p>
    <w:p w:rsidR="004135A1" w:rsidRPr="00306BEF" w:rsidRDefault="004135A1" w:rsidP="00F466D4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Telefono: _________________________________________________</w:t>
      </w:r>
    </w:p>
    <w:p w:rsidR="004135A1" w:rsidRPr="00306BEF" w:rsidRDefault="004135A1" w:rsidP="00F466D4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Email: _____________________________________________________</w:t>
      </w:r>
    </w:p>
    <w:p w:rsidR="004135A1" w:rsidRPr="00306BEF" w:rsidRDefault="004135A1" w:rsidP="009462C5">
      <w:pPr>
        <w:pStyle w:val="Heading2"/>
      </w:pPr>
      <w:r w:rsidRPr="00306BEF">
        <w:rPr>
          <w:rStyle w:val="Strong"/>
          <w:b/>
          <w:bCs/>
        </w:rPr>
        <w:t>SITUAZIONE FAMILIARE (REQUISITO DI ACCESSO)</w:t>
      </w:r>
    </w:p>
    <w:p w:rsidR="004135A1" w:rsidRPr="00306BEF" w:rsidRDefault="004135A1" w:rsidP="009462C5">
      <w:pPr>
        <w:pStyle w:val="NormalWeb"/>
      </w:pPr>
      <w:r w:rsidRPr="00306BEF">
        <w:t>Il/La sottoscritto/a dichiara che lo studente è figlio/a di:</w:t>
      </w:r>
    </w:p>
    <w:p w:rsidR="004135A1" w:rsidRPr="00306BEF" w:rsidRDefault="004135A1" w:rsidP="009462C5">
      <w:pPr>
        <w:pStyle w:val="NormalWeb"/>
      </w:pP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Genitore attualmente affetto da patologia oncologica mammaria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Genitore che è stato affetto da patologia oncologica mammaria</w:t>
      </w:r>
    </w:p>
    <w:p w:rsidR="004135A1" w:rsidRPr="00306BEF" w:rsidRDefault="004135A1" w:rsidP="009462C5">
      <w:pPr>
        <w:pStyle w:val="NormalWeb"/>
      </w:pPr>
      <w:r w:rsidRPr="00306BEF">
        <w:rPr>
          <w:rStyle w:val="Emphasis"/>
        </w:rPr>
        <w:t>(Autocertificazione ai sensi del DPR 445/2000)</w:t>
      </w:r>
    </w:p>
    <w:p w:rsidR="004135A1" w:rsidRPr="00306BEF" w:rsidRDefault="004135A1" w:rsidP="009462C5">
      <w:pPr>
        <w:pStyle w:val="Heading2"/>
      </w:pPr>
      <w:r w:rsidRPr="00306BEF">
        <w:rPr>
          <w:rStyle w:val="Strong"/>
          <w:b/>
          <w:bCs/>
        </w:rPr>
        <w:t>DATI SCOLASTICI</w:t>
      </w:r>
    </w:p>
    <w:p w:rsidR="004135A1" w:rsidRPr="00306BEF" w:rsidRDefault="004135A1" w:rsidP="00F466D4">
      <w:pPr>
        <w:numPr>
          <w:ilvl w:val="0"/>
          <w:numId w:val="14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Istituto scolastico frequentato: ______________________________</w:t>
      </w:r>
      <w:r>
        <w:rPr>
          <w:rFonts w:ascii="Times New Roman" w:hAnsi="Times New Roman"/>
        </w:rPr>
        <w:t>__</w:t>
      </w:r>
    </w:p>
    <w:p w:rsidR="004135A1" w:rsidRPr="00306BEF" w:rsidRDefault="004135A1" w:rsidP="00F466D4">
      <w:pPr>
        <w:numPr>
          <w:ilvl w:val="0"/>
          <w:numId w:val="14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Indirizzo della scuola: __________________________________</w:t>
      </w:r>
      <w:r>
        <w:rPr>
          <w:rFonts w:ascii="Times New Roman" w:hAnsi="Times New Roman"/>
        </w:rPr>
        <w:t>_</w:t>
      </w:r>
      <w:r w:rsidRPr="00306BEF">
        <w:rPr>
          <w:rFonts w:ascii="Times New Roman" w:hAnsi="Times New Roman"/>
        </w:rPr>
        <w:t>____</w:t>
      </w:r>
    </w:p>
    <w:p w:rsidR="004135A1" w:rsidRPr="00306BEF" w:rsidRDefault="004135A1" w:rsidP="00F466D4">
      <w:pPr>
        <w:numPr>
          <w:ilvl w:val="0"/>
          <w:numId w:val="14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Times New Roman" w:hAnsi="Times New Roman"/>
        </w:rPr>
      </w:pPr>
      <w:r w:rsidRPr="00306BEF">
        <w:rPr>
          <w:rFonts w:ascii="Times New Roman" w:hAnsi="Times New Roman"/>
        </w:rPr>
        <w:t>Classe frequentata: _________________________________________</w:t>
      </w:r>
    </w:p>
    <w:p w:rsidR="004135A1" w:rsidRPr="00306BEF" w:rsidRDefault="004135A1" w:rsidP="009462C5">
      <w:pPr>
        <w:pStyle w:val="NormalWeb"/>
      </w:pP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Scuola secondaria di primo grado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Scuola secondaria di secondo grado</w:t>
      </w:r>
    </w:p>
    <w:p w:rsidR="004135A1" w:rsidRPr="00306BEF" w:rsidRDefault="004135A1" w:rsidP="00F466D4">
      <w:pPr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rPr>
          <w:rFonts w:ascii="Times New Roman" w:hAnsi="Times New Roman"/>
        </w:rPr>
      </w:pPr>
      <w:r w:rsidRPr="00306BEF">
        <w:rPr>
          <w:rFonts w:ascii="Times New Roman" w:hAnsi="Times New Roman"/>
        </w:rPr>
        <w:t>Media voti ultimo anno (se disponibile): ______________________</w:t>
      </w:r>
    </w:p>
    <w:p w:rsidR="004135A1" w:rsidRDefault="004135A1" w:rsidP="00F466D4">
      <w:pPr>
        <w:pStyle w:val="Heading2"/>
        <w:spacing w:after="0" w:afterAutospacing="0" w:line="276" w:lineRule="auto"/>
        <w:jc w:val="center"/>
        <w:rPr>
          <w:rStyle w:val="Strong"/>
          <w:b/>
          <w:bCs/>
          <w:sz w:val="28"/>
          <w:szCs w:val="28"/>
        </w:rPr>
      </w:pPr>
      <w:r>
        <w:rPr>
          <w:rStyle w:val="Strong"/>
          <w:b/>
          <w:bCs/>
          <w:sz w:val="28"/>
          <w:szCs w:val="28"/>
        </w:rPr>
        <w:t>./.</w:t>
      </w:r>
    </w:p>
    <w:p w:rsidR="004135A1" w:rsidRDefault="004135A1" w:rsidP="00F466D4">
      <w:pPr>
        <w:pStyle w:val="Heading2"/>
        <w:spacing w:after="0" w:afterAutospacing="0" w:line="276" w:lineRule="auto"/>
        <w:jc w:val="center"/>
        <w:rPr>
          <w:rStyle w:val="Strong"/>
          <w:b/>
          <w:bCs/>
          <w:sz w:val="28"/>
          <w:szCs w:val="28"/>
        </w:rPr>
      </w:pPr>
      <w:r>
        <w:rPr>
          <w:rStyle w:val="Strong"/>
          <w:b/>
          <w:bCs/>
          <w:sz w:val="28"/>
          <w:szCs w:val="28"/>
        </w:rPr>
        <w:t>- 2 -</w:t>
      </w:r>
    </w:p>
    <w:p w:rsidR="004135A1" w:rsidRPr="00117FA8" w:rsidRDefault="004135A1" w:rsidP="00F466D4">
      <w:pPr>
        <w:pStyle w:val="Heading2"/>
        <w:spacing w:after="0" w:afterAutospacing="0" w:line="276" w:lineRule="auto"/>
        <w:jc w:val="center"/>
        <w:rPr>
          <w:sz w:val="28"/>
          <w:szCs w:val="28"/>
        </w:rPr>
      </w:pPr>
      <w:r w:rsidRPr="00117FA8">
        <w:rPr>
          <w:rStyle w:val="Strong"/>
          <w:b/>
          <w:bCs/>
          <w:sz w:val="28"/>
          <w:szCs w:val="28"/>
        </w:rPr>
        <w:t>DOCUMENTI ALLEGATI</w:t>
      </w:r>
    </w:p>
    <w:p w:rsidR="004135A1" w:rsidRDefault="004135A1" w:rsidP="009462C5">
      <w:pPr>
        <w:pStyle w:val="NormalWeb"/>
      </w:pP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</w:t>
      </w:r>
      <w:r>
        <w:t>c</w:t>
      </w:r>
      <w:r w:rsidRPr="00306BEF">
        <w:t>opia documento d’identità del genitore/tutore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</w:t>
      </w:r>
      <w:r>
        <w:t>c</w:t>
      </w:r>
      <w:r w:rsidRPr="00306BEF">
        <w:t>ertificato di iscrizione scolastica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</w:t>
      </w:r>
      <w:r>
        <w:t>c</w:t>
      </w:r>
      <w:r w:rsidRPr="00306BEF">
        <w:t>opia pagella / certificazione voti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</w:t>
      </w:r>
      <w:r>
        <w:t>a</w:t>
      </w:r>
      <w:r w:rsidRPr="00306BEF">
        <w:t>utocertificazione condizione sanitaria del genitore</w:t>
      </w:r>
      <w:r w:rsidRPr="00306BEF">
        <w:br/>
      </w:r>
      <w:r w:rsidRPr="00306BEF">
        <w:rPr>
          <w:rFonts w:ascii="Segoe UI Symbol" w:eastAsia="MS Mincho" w:hAnsi="Segoe UI Symbol" w:cs="Segoe UI Symbol"/>
        </w:rPr>
        <w:t>☐</w:t>
      </w:r>
      <w:r w:rsidRPr="00306BEF">
        <w:t xml:space="preserve"> </w:t>
      </w:r>
      <w:r>
        <w:t>l</w:t>
      </w:r>
      <w:r w:rsidRPr="00306BEF">
        <w:t>ettera motivazionale (facoltativa)</w:t>
      </w:r>
    </w:p>
    <w:p w:rsidR="004135A1" w:rsidRPr="00306BEF" w:rsidRDefault="004135A1" w:rsidP="009462C5">
      <w:pPr>
        <w:pStyle w:val="NormalWeb"/>
      </w:pPr>
    </w:p>
    <w:p w:rsidR="004135A1" w:rsidRPr="00306BEF" w:rsidRDefault="004135A1" w:rsidP="00117FA8">
      <w:pPr>
        <w:pStyle w:val="Heading2"/>
        <w:jc w:val="center"/>
      </w:pPr>
      <w:r w:rsidRPr="00306BEF">
        <w:rPr>
          <w:rStyle w:val="Strong"/>
          <w:b/>
          <w:bCs/>
        </w:rPr>
        <w:t>DICHIARAZIONE</w:t>
      </w:r>
    </w:p>
    <w:p w:rsidR="004135A1" w:rsidRPr="00306BEF" w:rsidRDefault="004135A1" w:rsidP="009462C5">
      <w:pPr>
        <w:pStyle w:val="NormalWeb"/>
      </w:pPr>
      <w:r w:rsidRPr="00306BEF">
        <w:t xml:space="preserve">Il/La sottoscritto/a </w:t>
      </w:r>
      <w:r>
        <w:t xml:space="preserve">_________________________________________________ </w:t>
      </w:r>
      <w:r w:rsidRPr="00306BEF">
        <w:t>dichiara che:</w:t>
      </w:r>
    </w:p>
    <w:p w:rsidR="004135A1" w:rsidRPr="00306BEF" w:rsidRDefault="004135A1" w:rsidP="000A69AA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Times New Roman" w:hAnsi="Times New Roman"/>
        </w:rPr>
      </w:pPr>
      <w:r w:rsidRPr="00306BEF">
        <w:rPr>
          <w:rFonts w:ascii="Times New Roman" w:hAnsi="Times New Roman"/>
        </w:rPr>
        <w:t>i dati forniti sono veritieri;</w:t>
      </w:r>
    </w:p>
    <w:p w:rsidR="004135A1" w:rsidRPr="00306BEF" w:rsidRDefault="004135A1" w:rsidP="000A69AA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Times New Roman" w:hAnsi="Times New Roman"/>
        </w:rPr>
      </w:pPr>
      <w:r w:rsidRPr="00306BEF">
        <w:rPr>
          <w:rFonts w:ascii="Times New Roman" w:hAnsi="Times New Roman"/>
        </w:rPr>
        <w:t>accetta integralmente quanto previsto dal bando;</w:t>
      </w:r>
    </w:p>
    <w:p w:rsidR="004135A1" w:rsidRPr="00306BEF" w:rsidRDefault="004135A1" w:rsidP="000A69AA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Times New Roman" w:hAnsi="Times New Roman"/>
        </w:rPr>
      </w:pPr>
      <w:r w:rsidRPr="00306BEF">
        <w:rPr>
          <w:rFonts w:ascii="Times New Roman" w:hAnsi="Times New Roman"/>
        </w:rPr>
        <w:t>autorizza il trattamento dei dati personali ai sensi del Regolamento UE 2016/679 (GDPR).</w:t>
      </w:r>
    </w:p>
    <w:p w:rsidR="004135A1" w:rsidRPr="00117FA8" w:rsidRDefault="004135A1" w:rsidP="009462C5">
      <w:pPr>
        <w:pStyle w:val="Heading2"/>
        <w:rPr>
          <w:sz w:val="28"/>
          <w:szCs w:val="28"/>
        </w:rPr>
      </w:pPr>
      <w:r w:rsidRPr="00117FA8">
        <w:rPr>
          <w:rStyle w:val="Strong"/>
          <w:b/>
          <w:bCs/>
          <w:sz w:val="28"/>
          <w:szCs w:val="28"/>
        </w:rPr>
        <w:t>DATA E FIRMA</w:t>
      </w:r>
    </w:p>
    <w:p w:rsidR="004135A1" w:rsidRPr="00306BEF" w:rsidRDefault="004135A1" w:rsidP="009462C5">
      <w:pPr>
        <w:pStyle w:val="NormalWeb"/>
      </w:pPr>
      <w:r w:rsidRPr="00306BEF">
        <w:t>Luogo e data: ______________________________________________</w:t>
      </w:r>
    </w:p>
    <w:p w:rsidR="004135A1" w:rsidRPr="00306BEF" w:rsidRDefault="004135A1" w:rsidP="009462C5">
      <w:pPr>
        <w:pStyle w:val="NormalWeb"/>
      </w:pPr>
      <w:r w:rsidRPr="00306BEF">
        <w:t>Firma del genitore/tutore: _________________________________</w:t>
      </w:r>
    </w:p>
    <w:p w:rsidR="004135A1" w:rsidRDefault="004135A1" w:rsidP="009462C5">
      <w:pPr>
        <w:pStyle w:val="Heading2"/>
        <w:rPr>
          <w:rStyle w:val="Strong"/>
          <w:b/>
          <w:bCs/>
          <w:sz w:val="28"/>
          <w:szCs w:val="28"/>
        </w:rPr>
      </w:pPr>
    </w:p>
    <w:p w:rsidR="004135A1" w:rsidRPr="00117FA8" w:rsidRDefault="004135A1" w:rsidP="009462C5">
      <w:pPr>
        <w:pStyle w:val="Heading2"/>
        <w:rPr>
          <w:sz w:val="28"/>
          <w:szCs w:val="28"/>
        </w:rPr>
      </w:pPr>
      <w:r w:rsidRPr="00117FA8">
        <w:rPr>
          <w:rStyle w:val="Strong"/>
          <w:b/>
          <w:bCs/>
          <w:sz w:val="28"/>
          <w:szCs w:val="28"/>
        </w:rPr>
        <w:t>SPAZIO RISERVATO ALL’ASSOCIAZIONE</w:t>
      </w:r>
    </w:p>
    <w:p w:rsidR="004135A1" w:rsidRDefault="004135A1" w:rsidP="009462C5">
      <w:pPr>
        <w:pStyle w:val="NormalWeb"/>
      </w:pPr>
      <w:r w:rsidRPr="00306BEF">
        <w:t>Numero protocollo: __________________________</w:t>
      </w:r>
    </w:p>
    <w:p w:rsidR="004135A1" w:rsidRPr="00306BEF" w:rsidRDefault="004135A1" w:rsidP="009462C5">
      <w:pPr>
        <w:pStyle w:val="NormalWeb"/>
      </w:pPr>
      <w:r w:rsidRPr="00306BEF">
        <w:t>Data ricezione: _____________________________</w:t>
      </w:r>
    </w:p>
    <w:p w:rsidR="004135A1" w:rsidRPr="00306BEF" w:rsidRDefault="004135A1" w:rsidP="009462C5">
      <w:pPr>
        <w:pStyle w:val="NormalWeb"/>
      </w:pPr>
      <w:r w:rsidRPr="00306BEF">
        <w:t>Note: ______________________________________</w:t>
      </w:r>
    </w:p>
    <w:sectPr w:rsidR="004135A1" w:rsidRPr="00306BEF" w:rsidSect="0089036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3802"/>
    <w:multiLevelType w:val="multilevel"/>
    <w:tmpl w:val="D66E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E5503"/>
    <w:multiLevelType w:val="multilevel"/>
    <w:tmpl w:val="260C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90233"/>
    <w:multiLevelType w:val="multilevel"/>
    <w:tmpl w:val="1A96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3507EC"/>
    <w:multiLevelType w:val="multilevel"/>
    <w:tmpl w:val="4EE8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B1A6D"/>
    <w:multiLevelType w:val="multilevel"/>
    <w:tmpl w:val="E37E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E337B"/>
    <w:multiLevelType w:val="multilevel"/>
    <w:tmpl w:val="722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4808D8"/>
    <w:multiLevelType w:val="multilevel"/>
    <w:tmpl w:val="E892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CC4527"/>
    <w:multiLevelType w:val="multilevel"/>
    <w:tmpl w:val="3D5E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7514F6"/>
    <w:multiLevelType w:val="multilevel"/>
    <w:tmpl w:val="CA6C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4B70DA"/>
    <w:multiLevelType w:val="multilevel"/>
    <w:tmpl w:val="5EF2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8150CD"/>
    <w:multiLevelType w:val="multilevel"/>
    <w:tmpl w:val="1AF8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271963"/>
    <w:multiLevelType w:val="multilevel"/>
    <w:tmpl w:val="420A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420429"/>
    <w:multiLevelType w:val="multilevel"/>
    <w:tmpl w:val="9A88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5E34F1"/>
    <w:multiLevelType w:val="multilevel"/>
    <w:tmpl w:val="915E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9708D7"/>
    <w:multiLevelType w:val="multilevel"/>
    <w:tmpl w:val="5A02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7B2451"/>
    <w:multiLevelType w:val="multilevel"/>
    <w:tmpl w:val="F2B2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AC1EE4"/>
    <w:multiLevelType w:val="multilevel"/>
    <w:tmpl w:val="6CC4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8D93CD3"/>
    <w:multiLevelType w:val="multilevel"/>
    <w:tmpl w:val="6BF8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EF3189"/>
    <w:multiLevelType w:val="multilevel"/>
    <w:tmpl w:val="21E8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5A6889"/>
    <w:multiLevelType w:val="multilevel"/>
    <w:tmpl w:val="1B8C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9205F3"/>
    <w:multiLevelType w:val="multilevel"/>
    <w:tmpl w:val="C1C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194346"/>
    <w:multiLevelType w:val="multilevel"/>
    <w:tmpl w:val="51DE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1C5C7A"/>
    <w:multiLevelType w:val="multilevel"/>
    <w:tmpl w:val="E4B8F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B6558E"/>
    <w:multiLevelType w:val="multilevel"/>
    <w:tmpl w:val="E204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9"/>
  </w:num>
  <w:num w:numId="4">
    <w:abstractNumId w:val="11"/>
  </w:num>
  <w:num w:numId="5">
    <w:abstractNumId w:val="8"/>
  </w:num>
  <w:num w:numId="6">
    <w:abstractNumId w:val="16"/>
  </w:num>
  <w:num w:numId="7">
    <w:abstractNumId w:val="12"/>
  </w:num>
  <w:num w:numId="8">
    <w:abstractNumId w:val="5"/>
  </w:num>
  <w:num w:numId="9">
    <w:abstractNumId w:val="2"/>
  </w:num>
  <w:num w:numId="10">
    <w:abstractNumId w:val="23"/>
  </w:num>
  <w:num w:numId="11">
    <w:abstractNumId w:val="4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17"/>
  </w:num>
  <w:num w:numId="17">
    <w:abstractNumId w:val="0"/>
  </w:num>
  <w:num w:numId="18">
    <w:abstractNumId w:val="21"/>
  </w:num>
  <w:num w:numId="19">
    <w:abstractNumId w:val="9"/>
  </w:num>
  <w:num w:numId="20">
    <w:abstractNumId w:val="15"/>
  </w:num>
  <w:num w:numId="21">
    <w:abstractNumId w:val="18"/>
  </w:num>
  <w:num w:numId="22">
    <w:abstractNumId w:val="7"/>
  </w:num>
  <w:num w:numId="23">
    <w:abstractNumId w:val="22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2C5"/>
    <w:rsid w:val="00076822"/>
    <w:rsid w:val="000A69AA"/>
    <w:rsid w:val="000E3A11"/>
    <w:rsid w:val="00117FA8"/>
    <w:rsid w:val="0013636B"/>
    <w:rsid w:val="00142516"/>
    <w:rsid w:val="0015091C"/>
    <w:rsid w:val="00153A2A"/>
    <w:rsid w:val="0017692C"/>
    <w:rsid w:val="00185A07"/>
    <w:rsid w:val="001E23C0"/>
    <w:rsid w:val="001E785F"/>
    <w:rsid w:val="00212031"/>
    <w:rsid w:val="00230934"/>
    <w:rsid w:val="0023459E"/>
    <w:rsid w:val="002456E4"/>
    <w:rsid w:val="00272649"/>
    <w:rsid w:val="002973C7"/>
    <w:rsid w:val="002C4A88"/>
    <w:rsid w:val="00306BEF"/>
    <w:rsid w:val="00314EFA"/>
    <w:rsid w:val="0031520C"/>
    <w:rsid w:val="003B1586"/>
    <w:rsid w:val="003B2405"/>
    <w:rsid w:val="003B34A0"/>
    <w:rsid w:val="003B4993"/>
    <w:rsid w:val="004135A1"/>
    <w:rsid w:val="00421574"/>
    <w:rsid w:val="004832FE"/>
    <w:rsid w:val="004C6D3B"/>
    <w:rsid w:val="004D5959"/>
    <w:rsid w:val="00503DB9"/>
    <w:rsid w:val="00521C77"/>
    <w:rsid w:val="00567DFC"/>
    <w:rsid w:val="005805A0"/>
    <w:rsid w:val="005C2D8F"/>
    <w:rsid w:val="005D5507"/>
    <w:rsid w:val="00606C98"/>
    <w:rsid w:val="006243CC"/>
    <w:rsid w:val="006D7AC4"/>
    <w:rsid w:val="006F4D6B"/>
    <w:rsid w:val="007407EC"/>
    <w:rsid w:val="007736BC"/>
    <w:rsid w:val="00786656"/>
    <w:rsid w:val="00806D57"/>
    <w:rsid w:val="00847A22"/>
    <w:rsid w:val="00863860"/>
    <w:rsid w:val="00890368"/>
    <w:rsid w:val="009010CA"/>
    <w:rsid w:val="009462C5"/>
    <w:rsid w:val="009557D1"/>
    <w:rsid w:val="0096668A"/>
    <w:rsid w:val="00972CD6"/>
    <w:rsid w:val="009826E1"/>
    <w:rsid w:val="00992A39"/>
    <w:rsid w:val="009A353E"/>
    <w:rsid w:val="009C4F62"/>
    <w:rsid w:val="009E2ED8"/>
    <w:rsid w:val="009E6A89"/>
    <w:rsid w:val="00A7102B"/>
    <w:rsid w:val="00A76938"/>
    <w:rsid w:val="00A94760"/>
    <w:rsid w:val="00AD2C1C"/>
    <w:rsid w:val="00AD57BF"/>
    <w:rsid w:val="00B120DB"/>
    <w:rsid w:val="00B611A0"/>
    <w:rsid w:val="00B8045E"/>
    <w:rsid w:val="00C526BF"/>
    <w:rsid w:val="00C52D92"/>
    <w:rsid w:val="00C910C5"/>
    <w:rsid w:val="00CE2572"/>
    <w:rsid w:val="00D03056"/>
    <w:rsid w:val="00D22A3A"/>
    <w:rsid w:val="00D36856"/>
    <w:rsid w:val="00D60DAC"/>
    <w:rsid w:val="00D638FE"/>
    <w:rsid w:val="00D77379"/>
    <w:rsid w:val="00D9745C"/>
    <w:rsid w:val="00DC2644"/>
    <w:rsid w:val="00DE6923"/>
    <w:rsid w:val="00DF4471"/>
    <w:rsid w:val="00E32345"/>
    <w:rsid w:val="00E3763B"/>
    <w:rsid w:val="00EB4AAA"/>
    <w:rsid w:val="00F466D4"/>
    <w:rsid w:val="00F5498D"/>
    <w:rsid w:val="00F92BFD"/>
    <w:rsid w:val="00FB0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20C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2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946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Heading3">
    <w:name w:val="heading 3"/>
    <w:basedOn w:val="Normal"/>
    <w:link w:val="Heading3Char"/>
    <w:uiPriority w:val="99"/>
    <w:qFormat/>
    <w:rsid w:val="00946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62C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462C5"/>
    <w:rPr>
      <w:rFonts w:ascii="Times New Roman" w:hAnsi="Times New Roman" w:cs="Times New Roman"/>
      <w:b/>
      <w:bCs/>
      <w:sz w:val="36"/>
      <w:szCs w:val="36"/>
      <w:lang w:eastAsia="it-IT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462C5"/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styleId="Strong">
    <w:name w:val="Strong"/>
    <w:basedOn w:val="DefaultParagraphFont"/>
    <w:uiPriority w:val="99"/>
    <w:qFormat/>
    <w:rsid w:val="009462C5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9462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group-hoverentity-accent">
    <w:name w:val="group-hover:entity-accent"/>
    <w:basedOn w:val="DefaultParagraphFont"/>
    <w:uiPriority w:val="99"/>
    <w:rsid w:val="009462C5"/>
    <w:rPr>
      <w:rFonts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9462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9462C5"/>
    <w:rPr>
      <w:rFonts w:ascii="Arial" w:hAnsi="Arial" w:cs="Arial"/>
      <w:vanish/>
      <w:sz w:val="16"/>
      <w:szCs w:val="16"/>
      <w:lang w:eastAsia="it-IT"/>
    </w:rPr>
  </w:style>
  <w:style w:type="paragraph" w:customStyle="1" w:styleId="placeholder">
    <w:name w:val="placeholder"/>
    <w:basedOn w:val="Normal"/>
    <w:uiPriority w:val="99"/>
    <w:rsid w:val="009462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9462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9462C5"/>
    <w:rPr>
      <w:rFonts w:ascii="Arial" w:hAnsi="Arial" w:cs="Arial"/>
      <w:vanish/>
      <w:sz w:val="16"/>
      <w:szCs w:val="16"/>
      <w:lang w:eastAsia="it-IT"/>
    </w:rPr>
  </w:style>
  <w:style w:type="character" w:customStyle="1" w:styleId="text-token-text-primary">
    <w:name w:val="text-token-text-primary"/>
    <w:basedOn w:val="DefaultParagraphFont"/>
    <w:uiPriority w:val="99"/>
    <w:rsid w:val="009462C5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9462C5"/>
    <w:rPr>
      <w:rFonts w:cs="Times New Roman"/>
      <w:i/>
      <w:iCs/>
    </w:rPr>
  </w:style>
  <w:style w:type="paragraph" w:customStyle="1" w:styleId="isselectedend">
    <w:name w:val="isselectedend"/>
    <w:basedOn w:val="Normal"/>
    <w:uiPriority w:val="99"/>
    <w:rsid w:val="009462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rsid w:val="00E32345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E32345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C52D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51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1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51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51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51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1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513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513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513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13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513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1513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513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13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513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151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13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513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513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51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1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513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151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51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1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51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51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513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13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51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513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51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13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513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1513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513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13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513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151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1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51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513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51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13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513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1513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513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13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513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513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1513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6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513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41513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513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15137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1513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1513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51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belledonne201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belledonne.oristano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belledonne2014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lebelledonne201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belledonne201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1190</Words>
  <Characters>6788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Antonietta</dc:creator>
  <cp:keywords/>
  <dc:description/>
  <cp:lastModifiedBy>Utente Windows</cp:lastModifiedBy>
  <cp:revision>3</cp:revision>
  <dcterms:created xsi:type="dcterms:W3CDTF">2026-05-25T06:02:00Z</dcterms:created>
  <dcterms:modified xsi:type="dcterms:W3CDTF">2026-05-25T06:13:00Z</dcterms:modified>
</cp:coreProperties>
</file>